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0A7" w:rsidRPr="00CA7AD4" w:rsidRDefault="00E910A7" w:rsidP="00CA7AD4">
      <w:r w:rsidRPr="00CA7AD4">
        <w:rPr>
          <w:b/>
          <w:bCs/>
        </w:rPr>
        <w:t>Temat:</w:t>
      </w:r>
      <w:r w:rsidRPr="00CA7AD4">
        <w:rPr>
          <w:rFonts w:ascii="Aptos CE" w:hAnsi="Aptos CE"/>
        </w:rPr>
        <w:t xml:space="preserve"> Zaproszenie na 8. Pielgrzymkę Wspólnot Żywego Różańca i Czcicieli Matki Bożej do Henrykowa – 16 sierpnia 2025 r.</w:t>
      </w:r>
    </w:p>
    <w:p w:rsidR="00E910A7" w:rsidRPr="00CA7AD4" w:rsidRDefault="00E910A7" w:rsidP="00CA7AD4">
      <w:r w:rsidRPr="00CA7AD4">
        <w:rPr>
          <w:rFonts w:ascii="Aptos CE" w:hAnsi="Aptos CE"/>
          <w:b/>
          <w:bCs/>
        </w:rPr>
        <w:t>Czcigodni Księża Proboszczowie, Drodzy Członkowie Żywego Różańca i Wszyscy Czciciele Matki Bożej,</w:t>
      </w:r>
    </w:p>
    <w:p w:rsidR="00E910A7" w:rsidRPr="00CA7AD4" w:rsidRDefault="00E910A7" w:rsidP="00CA7AD4">
      <w:r w:rsidRPr="00CA7AD4">
        <w:rPr>
          <w:rFonts w:ascii="Aptos CE" w:hAnsi="Aptos CE"/>
        </w:rPr>
        <w:t xml:space="preserve">z radością zapraszamy Was do udziału w </w:t>
      </w:r>
      <w:r w:rsidRPr="00CA7AD4">
        <w:rPr>
          <w:rFonts w:ascii="Aptos CE" w:hAnsi="Aptos CE"/>
          <w:b/>
          <w:bCs/>
        </w:rPr>
        <w:t>8. Pielgrzymce Wspólnot Żywego Różańca i Czcicieli Matki Bożej do Henrykowa</w:t>
      </w:r>
      <w:r w:rsidRPr="00CA7AD4">
        <w:rPr>
          <w:rFonts w:ascii="Aptos CE" w:hAnsi="Aptos CE"/>
        </w:rPr>
        <w:t xml:space="preserve">, która odbędzie się </w:t>
      </w:r>
      <w:r w:rsidRPr="00CA7AD4">
        <w:rPr>
          <w:rFonts w:ascii="Aptos CE" w:hAnsi="Aptos CE"/>
          <w:b/>
          <w:bCs/>
        </w:rPr>
        <w:t>w sobotę 16 sierpnia 2025 roku</w:t>
      </w:r>
      <w:r w:rsidRPr="00CA7AD4">
        <w:t>.</w:t>
      </w:r>
    </w:p>
    <w:p w:rsidR="00E910A7" w:rsidRPr="00CA7AD4" w:rsidRDefault="00E910A7" w:rsidP="00CA7AD4">
      <w:r w:rsidRPr="00CA7AD4">
        <w:rPr>
          <w:rFonts w:ascii="Aptos CE" w:hAnsi="Aptos CE"/>
        </w:rPr>
        <w:t>To wyjątkowe spotkanie modlitewne będzie okazją do wspólnego zawierzenia Matce Bożej, pogłębienia duchowości różańcowej oraz doświadczenia jedności Kościoła zgromadzonego na modlitwie.</w:t>
      </w:r>
    </w:p>
    <w:p w:rsidR="00E910A7" w:rsidRPr="00CA7AD4" w:rsidRDefault="00E910A7" w:rsidP="00CA7AD4">
      <w:r w:rsidRPr="00CA7AD4">
        <w:rPr>
          <w:b/>
          <w:bCs/>
        </w:rPr>
        <w:t>W programie pielgrzymki: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t>9.00 – rejestracja grup i parafii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9.30 – katecheza różańcowa – ks. Aleksander Radecki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10.30 – modlitwa różańcowa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11.00 – Msza Święta pod przewodnictwem bp. Macieja Małygi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12.00 – posiłek pod namiotami (regionalne wyroby lub własny prowiant)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12.30 – adoracja Najświętszego Sakramentu, uwielbienie i dziękczynienie z zespołem N.O.E.</w:t>
      </w:r>
    </w:p>
    <w:p w:rsidR="00E910A7" w:rsidRPr="00CA7AD4" w:rsidRDefault="00E910A7" w:rsidP="00CA7AD4">
      <w:pPr>
        <w:numPr>
          <w:ilvl w:val="0"/>
          <w:numId w:val="1"/>
        </w:numPr>
      </w:pPr>
      <w:r w:rsidRPr="00CA7AD4">
        <w:rPr>
          <w:rFonts w:ascii="Aptos CE" w:hAnsi="Aptos CE"/>
        </w:rPr>
        <w:t>14.00 – zakończenie pielgrzymki</w:t>
      </w:r>
    </w:p>
    <w:p w:rsidR="00E910A7" w:rsidRPr="00CA7AD4" w:rsidRDefault="00E910A7" w:rsidP="00CA7AD4">
      <w:r w:rsidRPr="00CA7AD4">
        <w:rPr>
          <w:b/>
          <w:bCs/>
        </w:rPr>
        <w:t>Miejsce:</w:t>
      </w:r>
      <w:r w:rsidRPr="00CA7AD4">
        <w:t xml:space="preserve"> Opactwo Cystersów w Henrykowie</w:t>
      </w:r>
    </w:p>
    <w:p w:rsidR="00E910A7" w:rsidRPr="00CA7AD4" w:rsidRDefault="00E910A7" w:rsidP="00CA7AD4">
      <w:r w:rsidRPr="00CA7AD4">
        <w:rPr>
          <w:rFonts w:ascii="Aptos CE" w:hAnsi="Aptos CE"/>
        </w:rPr>
        <w:t>Zachęcamy do zorganizowania grup parafialnych i wspólnego pielgrzymowania. Prosimy również o przekazanie tej informacji wszystkim wspólnotom różańcowym w parafii.</w:t>
      </w:r>
    </w:p>
    <w:p w:rsidR="00E910A7" w:rsidRPr="00CA7AD4" w:rsidRDefault="00E910A7" w:rsidP="00CA7AD4">
      <w:r w:rsidRPr="00CA7AD4">
        <w:rPr>
          <w:rFonts w:ascii="Aptos CE" w:hAnsi="Aptos CE"/>
        </w:rPr>
        <w:t xml:space="preserve">Niech to będzie dzień modlitwy, radości i umocnienia naszej wiary. Do zobaczenia </w:t>
      </w:r>
      <w:r w:rsidRPr="00CA7AD4">
        <w:t>w Henrykowie!</w:t>
      </w:r>
    </w:p>
    <w:p w:rsidR="00E910A7" w:rsidRDefault="00E910A7"/>
    <w:sectPr w:rsidR="00E910A7" w:rsidSect="00D91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47EBA"/>
    <w:multiLevelType w:val="multilevel"/>
    <w:tmpl w:val="E9D2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7AD4"/>
    <w:rsid w:val="00055B1F"/>
    <w:rsid w:val="001A7AC1"/>
    <w:rsid w:val="005C7249"/>
    <w:rsid w:val="0060374D"/>
    <w:rsid w:val="007357A0"/>
    <w:rsid w:val="00760051"/>
    <w:rsid w:val="00885F38"/>
    <w:rsid w:val="0095451E"/>
    <w:rsid w:val="00AF43E5"/>
    <w:rsid w:val="00CA7AD4"/>
    <w:rsid w:val="00D9105E"/>
    <w:rsid w:val="00E910A7"/>
    <w:rsid w:val="00F6044B"/>
    <w:rsid w:val="00FB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D9105E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7AD4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7AD4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7AD4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A7AD4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A7AD4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A7AD4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A7AD4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A7AD4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A7AD4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7AD4"/>
    <w:rPr>
      <w:rFonts w:ascii="Aptos Display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A7AD4"/>
    <w:rPr>
      <w:rFonts w:ascii="Aptos Display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A7AD4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A7AD4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A7AD4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A7AD4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A7AD4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CA7AD4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CA7AD4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CA7AD4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CA7AD4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CA7AD4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A7AD4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CA7AD4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CA7AD4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CA7AD4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CA7AD4"/>
    <w:rPr>
      <w:rFonts w:cs="Times New Roman"/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A7AD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A7AD4"/>
    <w:rPr>
      <w:rFonts w:cs="Times New Roman"/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CA7AD4"/>
    <w:rPr>
      <w:rFonts w:cs="Times New Roman"/>
      <w:b/>
      <w:bCs/>
      <w:smallCaps/>
      <w:color w:val="0F476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179</Words>
  <Characters>1078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Iwanowski</dc:creator>
  <cp:keywords/>
  <dc:description/>
  <cp:lastModifiedBy>Kuria</cp:lastModifiedBy>
  <cp:revision>2</cp:revision>
  <dcterms:created xsi:type="dcterms:W3CDTF">2025-06-27T07:00:00Z</dcterms:created>
  <dcterms:modified xsi:type="dcterms:W3CDTF">2025-06-27T09:35:00Z</dcterms:modified>
</cp:coreProperties>
</file>